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95" w:rsidRDefault="007E2FC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00.75pt;margin-top:275.25pt;width:191.25pt;height:74.05pt;z-index:251668480;mso-wrap-style:none" filled="f" stroked="f">
            <v:textbox style="mso-fit-shape-to-text:t" inset="5.85pt,.7pt,5.85pt,.7pt">
              <w:txbxContent>
                <w:p w:rsidR="007E2FC2" w:rsidRDefault="007E2FC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166.5pt;height:62.25pt" fillcolor="white [3212]" strokecolor="black [3213]">
                        <v:shadow on="t" color="#b2b2b2" opacity="52429f" offset="3pt"/>
                        <v:textpath style="font-family:&quot;ＭＳ Ｐ明朝&quot;;v-text-reverse:t;v-text-kern:t" trim="t" fitpath="t" string="丼　物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12pt;margin-top:275.25pt;width:205.5pt;height:84pt;z-index:251667456;mso-wrap-style:none" filled="f" stroked="f">
            <v:textbox style="mso-fit-shape-to-text:t" inset="5.85pt,.7pt,5.85pt,.7pt">
              <w:txbxContent>
                <w:p w:rsidR="007E2FC2" w:rsidRDefault="007E2FC2">
                  <w:r>
                    <w:pict>
                      <v:shape id="_x0000_i1026" type="#_x0000_t136" style="width:177.75pt;height:59.25pt" fillcolor="white [3212]" strokecolor="black [3213]">
                        <v:shadow on="t" color="#b2b2b2" opacity="52429f" offset="3pt"/>
                        <v:textpath style="font-family:&quot;ＭＳ Ｐ明朝&quot;;v-text-reverse:t;v-text-kern:t" trim="t" fitpath="t" string="うどん"/>
                      </v:shape>
                    </w:pict>
                  </w:r>
                </w:p>
              </w:txbxContent>
            </v:textbox>
          </v:shape>
        </w:pict>
      </w:r>
      <w:r w:rsidR="00E4221C">
        <w:rPr>
          <w:noProof/>
        </w:rPr>
        <w:pict>
          <v:shape id="_x0000_s1029" type="#_x0000_t202" style="position:absolute;left:0;text-align:left;margin-left:56.3pt;margin-top:270.1pt;width:168.7pt;height:79.95pt;z-index:251666432;mso-wrap-style:none;mso-width-relative:margin;mso-height-relative:margin" filled="f" stroked="f">
            <v:shadow offset=",1pt" offset2=",-2pt"/>
            <v:textbox style="mso-next-textbox:#_x0000_s1029;mso-fit-shape-to-text:t">
              <w:txbxContent>
                <w:p w:rsidR="00E4221C" w:rsidRPr="00E4221C" w:rsidRDefault="007E2FC2">
                  <w:pPr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pict>
                      <v:shape id="_x0000_i1025" type="#_x0000_t136" style="width:150.75pt;height:55.5pt" fillcolor="white [3212]" strokecolor="black [3213]">
                        <v:shadow on="t" color="#b2b2b2" opacity="52429f" offset="3pt"/>
                        <v:textpath style="font-family:&quot;ＭＳ Ｐ明朝&quot;;v-text-reverse:t;v-text-kern:t" trim="t" fitpath="t" string="雑炊"/>
                      </v:shape>
                    </w:pict>
                  </w:r>
                </w:p>
              </w:txbxContent>
            </v:textbox>
          </v:shape>
        </w:pict>
      </w:r>
      <w:r w:rsidR="00F24E95">
        <w:rPr>
          <w:noProof/>
        </w:rPr>
        <w:pict>
          <v:shape id="_x0000_s1027" type="#_x0000_t202" style="position:absolute;left:0;text-align:left;margin-left:247.5pt;margin-top:1.85pt;width:328.5pt;height:434.65pt;z-index:251662336;mso-width-relative:margin;mso-height-relative:margin" filled="f" stroked="f">
            <v:textbox>
              <w:txbxContent>
                <w:p w:rsidR="00CD4B2E" w:rsidRDefault="00CD4B2E">
                  <w:r>
                    <w:rPr>
                      <w:noProof/>
                    </w:rPr>
                    <w:drawing>
                      <wp:inline distT="0" distB="0" distL="0" distR="0">
                        <wp:extent cx="5445133" cy="5400675"/>
                        <wp:effectExtent l="19050" t="0" r="3167" b="0"/>
                        <wp:docPr id="4" name="図 3" descr="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5133" cy="540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4E95">
        <w:rPr>
          <w:noProof/>
        </w:rPr>
        <w:pict>
          <v:shape id="_x0000_s1028" type="#_x0000_t202" style="position:absolute;left:0;text-align:left;margin-left:549.75pt;margin-top:1.85pt;width:291pt;height:434.2pt;z-index:251664384;mso-width-relative:margin;mso-height-relative:margin" filled="f" stroked="f">
            <v:textbox>
              <w:txbxContent>
                <w:p w:rsidR="00F24E95" w:rsidRDefault="007E2FC2">
                  <w:r>
                    <w:rPr>
                      <w:noProof/>
                    </w:rPr>
                    <w:drawing>
                      <wp:inline distT="0" distB="0" distL="0" distR="0">
                        <wp:extent cx="5276850" cy="5276850"/>
                        <wp:effectExtent l="19050" t="0" r="0" b="0"/>
                        <wp:docPr id="8" name="図 7" descr="１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１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6850" cy="527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4E95">
        <w:rPr>
          <w:noProof/>
        </w:rPr>
        <w:pict>
          <v:shape id="_x0000_s1026" type="#_x0000_t202" style="position:absolute;left:0;text-align:left;margin-left:1.35pt;margin-top:1.4pt;width:362.4pt;height:434.65pt;z-index:251660288;mso-width-relative:margin;mso-height-relative:margin" filled="f" stroked="f">
            <v:textbox>
              <w:txbxContent>
                <w:p w:rsidR="00CD4B2E" w:rsidRDefault="00CD4B2E">
                  <w:r>
                    <w:rPr>
                      <w:noProof/>
                    </w:rPr>
                    <w:drawing>
                      <wp:inline distT="0" distB="0" distL="0" distR="0">
                        <wp:extent cx="4953000" cy="5372100"/>
                        <wp:effectExtent l="19050" t="0" r="0" b="0"/>
                        <wp:docPr id="3" name="図 2" descr="牡蠣のクリームライ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牡蠣のクリームライス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7079" cy="5376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97295" w:rsidSect="00CD4B2E">
      <w:pgSz w:w="16840" w:h="8789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5D6" w:rsidRDefault="003435D6" w:rsidP="00E4221C">
      <w:r>
        <w:separator/>
      </w:r>
    </w:p>
  </w:endnote>
  <w:endnote w:type="continuationSeparator" w:id="0">
    <w:p w:rsidR="003435D6" w:rsidRDefault="003435D6" w:rsidP="00E42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5D6" w:rsidRDefault="003435D6" w:rsidP="00E4221C">
      <w:r>
        <w:separator/>
      </w:r>
    </w:p>
  </w:footnote>
  <w:footnote w:type="continuationSeparator" w:id="0">
    <w:p w:rsidR="003435D6" w:rsidRDefault="003435D6" w:rsidP="00E422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4B2E"/>
    <w:rsid w:val="00050D5E"/>
    <w:rsid w:val="00103646"/>
    <w:rsid w:val="003435D6"/>
    <w:rsid w:val="007E2FC2"/>
    <w:rsid w:val="00A375E7"/>
    <w:rsid w:val="00B073DB"/>
    <w:rsid w:val="00CD4B2E"/>
    <w:rsid w:val="00E4221C"/>
    <w:rsid w:val="00F2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B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D4B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422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4221C"/>
  </w:style>
  <w:style w:type="paragraph" w:styleId="a7">
    <w:name w:val="footer"/>
    <w:basedOn w:val="a"/>
    <w:link w:val="a8"/>
    <w:uiPriority w:val="99"/>
    <w:semiHidden/>
    <w:unhideWhenUsed/>
    <w:rsid w:val="00E422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422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和風ミックス文字入り２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yamamoto</dc:creator>
  <cp:lastModifiedBy>yamamoto</cp:lastModifiedBy>
  <cp:revision>2</cp:revision>
  <dcterms:created xsi:type="dcterms:W3CDTF">2018-03-21T06:59:00Z</dcterms:created>
  <dcterms:modified xsi:type="dcterms:W3CDTF">2018-03-21T06:59:00Z</dcterms:modified>
</cp:coreProperties>
</file>